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C6" w:rsidRDefault="00BA76C6" w:rsidP="00000CF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79766E">
        <w:rPr>
          <w:rFonts w:ascii="Arial" w:hAnsi="Arial" w:cs="Arial"/>
          <w:b/>
          <w:sz w:val="28"/>
          <w:szCs w:val="28"/>
          <w:lang w:eastAsia="ru-RU"/>
        </w:rPr>
        <w:t>Регистрационная заявка</w:t>
      </w:r>
      <w:r>
        <w:rPr>
          <w:rFonts w:ascii="Arial" w:hAnsi="Arial" w:cs="Arial"/>
          <w:b/>
          <w:sz w:val="28"/>
          <w:szCs w:val="28"/>
          <w:lang w:eastAsia="ru-RU"/>
        </w:rPr>
        <w:t xml:space="preserve"> </w:t>
      </w:r>
      <w:r w:rsidRPr="0079766E">
        <w:rPr>
          <w:rFonts w:ascii="Arial" w:hAnsi="Arial" w:cs="Arial"/>
          <w:b/>
          <w:sz w:val="28"/>
          <w:szCs w:val="28"/>
          <w:lang w:eastAsia="ru-RU"/>
        </w:rPr>
        <w:t xml:space="preserve">участника </w:t>
      </w:r>
    </w:p>
    <w:p w:rsidR="00BA76C6" w:rsidRDefault="00BA76C6" w:rsidP="00000CF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В</w:t>
      </w:r>
      <w:r>
        <w:rPr>
          <w:rFonts w:ascii="Arial" w:hAnsi="Arial" w:cs="Arial"/>
          <w:b/>
          <w:bCs/>
          <w:sz w:val="28"/>
          <w:szCs w:val="28"/>
          <w:lang w:eastAsia="ru-RU"/>
        </w:rPr>
        <w:t>сероссийского фотоконкурса «ГОРЫ И ЛЮДИ»</w:t>
      </w:r>
    </w:p>
    <w:p w:rsidR="00BA76C6" w:rsidRPr="0079766E" w:rsidRDefault="00BA76C6" w:rsidP="00000CF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BA76C6" w:rsidRPr="007F00F5" w:rsidRDefault="00BA76C6" w:rsidP="00000CF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BA76C6" w:rsidRPr="007F00F5" w:rsidRDefault="00BA76C6" w:rsidP="00000CF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BA76C6" w:rsidRPr="007F00F5" w:rsidRDefault="00BA76C6" w:rsidP="007F00F5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7F00F5">
        <w:rPr>
          <w:rFonts w:ascii="Arial" w:hAnsi="Arial" w:cs="Arial"/>
          <w:sz w:val="28"/>
          <w:szCs w:val="28"/>
          <w:lang w:eastAsia="ru-RU"/>
        </w:rPr>
        <w:t>Фамилия, имя, отчество:</w:t>
      </w:r>
    </w:p>
    <w:p w:rsidR="00BA76C6" w:rsidRDefault="00BA76C6" w:rsidP="007F00F5">
      <w:pPr>
        <w:spacing w:after="0" w:line="360" w:lineRule="auto"/>
        <w:rPr>
          <w:rFonts w:ascii="Arial" w:hAnsi="Arial" w:cs="Arial"/>
          <w:sz w:val="28"/>
          <w:szCs w:val="28"/>
          <w:lang w:val="en-US" w:eastAsia="ru-RU"/>
        </w:rPr>
      </w:pPr>
    </w:p>
    <w:p w:rsidR="00BA76C6" w:rsidRPr="007F00F5" w:rsidRDefault="00BA76C6" w:rsidP="007F00F5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7F00F5">
        <w:rPr>
          <w:rFonts w:ascii="Arial" w:hAnsi="Arial" w:cs="Arial"/>
          <w:sz w:val="28"/>
          <w:szCs w:val="28"/>
          <w:lang w:eastAsia="ru-RU"/>
        </w:rPr>
        <w:t>Дата рождения:</w:t>
      </w:r>
    </w:p>
    <w:p w:rsidR="00BA76C6" w:rsidRDefault="00BA76C6" w:rsidP="007F00F5">
      <w:pPr>
        <w:spacing w:after="0" w:line="360" w:lineRule="auto"/>
        <w:rPr>
          <w:rFonts w:ascii="Arial" w:hAnsi="Arial" w:cs="Arial"/>
          <w:sz w:val="28"/>
          <w:szCs w:val="28"/>
          <w:lang w:val="en-US" w:eastAsia="ru-RU"/>
        </w:rPr>
      </w:pPr>
    </w:p>
    <w:p w:rsidR="00BA76C6" w:rsidRPr="007F00F5" w:rsidRDefault="00BA76C6" w:rsidP="007F00F5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Город, регион </w:t>
      </w:r>
      <w:r w:rsidRPr="007F00F5">
        <w:rPr>
          <w:rFonts w:ascii="Arial" w:hAnsi="Arial" w:cs="Arial"/>
          <w:sz w:val="28"/>
          <w:szCs w:val="28"/>
          <w:lang w:eastAsia="ru-RU"/>
        </w:rPr>
        <w:t>проживания:</w:t>
      </w:r>
    </w:p>
    <w:p w:rsidR="00BA76C6" w:rsidRPr="007F00F5" w:rsidRDefault="00BA76C6" w:rsidP="007F00F5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</w:p>
    <w:p w:rsidR="00BA76C6" w:rsidRPr="007F00F5" w:rsidRDefault="00BA76C6" w:rsidP="007F00F5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7F00F5">
        <w:rPr>
          <w:rFonts w:ascii="Arial" w:hAnsi="Arial" w:cs="Arial"/>
          <w:sz w:val="28"/>
          <w:szCs w:val="28"/>
          <w:lang w:eastAsia="ru-RU"/>
        </w:rPr>
        <w:t xml:space="preserve">Электронная почта, </w:t>
      </w:r>
      <w:r w:rsidRPr="007F00F5">
        <w:rPr>
          <w:rFonts w:ascii="Arial" w:hAnsi="Arial" w:cs="Arial"/>
          <w:sz w:val="28"/>
          <w:szCs w:val="28"/>
          <w:lang w:val="en-US" w:eastAsia="ru-RU"/>
        </w:rPr>
        <w:t>e</w:t>
      </w:r>
      <w:r w:rsidRPr="007F00F5">
        <w:rPr>
          <w:rFonts w:ascii="Arial" w:hAnsi="Arial" w:cs="Arial"/>
          <w:sz w:val="28"/>
          <w:szCs w:val="28"/>
          <w:lang w:eastAsia="ru-RU"/>
        </w:rPr>
        <w:t>-mail:</w:t>
      </w:r>
    </w:p>
    <w:p w:rsidR="00BA76C6" w:rsidRPr="007F00F5" w:rsidRDefault="00BA76C6" w:rsidP="007F00F5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</w:p>
    <w:p w:rsidR="00BA76C6" w:rsidRPr="007F00F5" w:rsidRDefault="00BA76C6" w:rsidP="007F00F5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7F00F5">
        <w:rPr>
          <w:rFonts w:ascii="Arial" w:hAnsi="Arial" w:cs="Arial"/>
          <w:sz w:val="28"/>
          <w:szCs w:val="28"/>
          <w:lang w:eastAsia="ru-RU"/>
        </w:rPr>
        <w:t xml:space="preserve">Контактный телефон: </w:t>
      </w:r>
    </w:p>
    <w:p w:rsidR="00BA76C6" w:rsidRDefault="00BA76C6" w:rsidP="001F1D3C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BA76C6" w:rsidRDefault="00BA76C6" w:rsidP="001F1D3C">
      <w:pPr>
        <w:spacing w:after="0" w:line="240" w:lineRule="auto"/>
        <w:rPr>
          <w:rFonts w:ascii="Arial" w:hAnsi="Arial" w:cs="Arial"/>
          <w:b/>
          <w:sz w:val="16"/>
          <w:szCs w:val="28"/>
          <w:lang w:eastAsia="ru-RU"/>
        </w:rPr>
      </w:pPr>
    </w:p>
    <w:p w:rsidR="00BA76C6" w:rsidRPr="0079766E" w:rsidRDefault="00BA76C6" w:rsidP="001F1D3C">
      <w:pPr>
        <w:spacing w:after="0" w:line="240" w:lineRule="auto"/>
        <w:rPr>
          <w:rFonts w:ascii="Arial" w:hAnsi="Arial" w:cs="Arial"/>
          <w:b/>
          <w:sz w:val="16"/>
          <w:szCs w:val="28"/>
          <w:lang w:eastAsia="ru-RU"/>
        </w:rPr>
      </w:pPr>
    </w:p>
    <w:p w:rsidR="00BA76C6" w:rsidRPr="0079766E" w:rsidRDefault="00BA76C6" w:rsidP="001F1D3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79766E">
        <w:rPr>
          <w:rFonts w:ascii="Arial" w:hAnsi="Arial" w:cs="Arial"/>
          <w:b/>
          <w:sz w:val="28"/>
          <w:szCs w:val="28"/>
          <w:lang w:eastAsia="ru-RU"/>
        </w:rPr>
        <w:t>ПЕРЕЧЕНЬ ФОТОГРАФИЙ</w:t>
      </w:r>
    </w:p>
    <w:p w:rsidR="00BA76C6" w:rsidRDefault="00BA76C6" w:rsidP="001F1D3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BA76C6" w:rsidRDefault="00BA76C6" w:rsidP="001F1D3C">
      <w:pPr>
        <w:spacing w:after="0" w:line="240" w:lineRule="auto"/>
        <w:jc w:val="center"/>
        <w:rPr>
          <w:rFonts w:ascii="Arial" w:hAnsi="Arial" w:cs="Arial"/>
          <w:b/>
          <w:sz w:val="16"/>
          <w:szCs w:val="28"/>
          <w:lang w:eastAsia="ru-RU"/>
        </w:rPr>
      </w:pPr>
    </w:p>
    <w:tbl>
      <w:tblPr>
        <w:tblStyle w:val="TableGrid"/>
        <w:tblW w:w="9667" w:type="dxa"/>
        <w:tblLook w:val="01E0"/>
      </w:tblPr>
      <w:tblGrid>
        <w:gridCol w:w="655"/>
        <w:gridCol w:w="4548"/>
        <w:gridCol w:w="4464"/>
      </w:tblGrid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8" w:type="dxa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ru-RU"/>
              </w:rPr>
            </w:pPr>
            <w:r w:rsidRPr="006C7827">
              <w:rPr>
                <w:rFonts w:ascii="Arial" w:eastAsia="Calibri" w:hAnsi="Arial" w:cs="Arial"/>
                <w:b/>
                <w:sz w:val="22"/>
                <w:szCs w:val="22"/>
                <w:lang w:eastAsia="ru-RU"/>
              </w:rPr>
              <w:t>НАИМЕНОВАНИЕ РАБОТЫ</w:t>
            </w:r>
          </w:p>
        </w:tc>
        <w:tc>
          <w:tcPr>
            <w:tcW w:w="4464" w:type="dxa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ru-RU"/>
              </w:rPr>
            </w:pPr>
            <w:r w:rsidRPr="006C7827">
              <w:rPr>
                <w:rFonts w:ascii="Arial" w:eastAsia="Calibri" w:hAnsi="Arial" w:cs="Arial"/>
                <w:b/>
                <w:sz w:val="22"/>
                <w:szCs w:val="22"/>
                <w:lang w:eastAsia="ru-RU"/>
              </w:rPr>
              <w:t>МЕСТО СЪЕМКИ</w:t>
            </w:r>
          </w:p>
        </w:tc>
      </w:tr>
      <w:tr w:rsidR="00BA76C6" w:rsidRPr="007F00F5" w:rsidTr="00391BB2">
        <w:trPr>
          <w:trHeight w:val="436"/>
        </w:trPr>
        <w:tc>
          <w:tcPr>
            <w:tcW w:w="9667" w:type="dxa"/>
            <w:gridSpan w:val="3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Номинация: «</w:t>
            </w:r>
            <w:r w:rsidRPr="006C782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Человек в горном пейзаже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AC738A">
        <w:trPr>
          <w:trHeight w:val="436"/>
        </w:trPr>
        <w:tc>
          <w:tcPr>
            <w:tcW w:w="9667" w:type="dxa"/>
            <w:gridSpan w:val="3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Номинация: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6C782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«Горный портрет»</w:t>
            </w: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</w:tbl>
    <w:p w:rsidR="00BA76C6" w:rsidRDefault="00BA76C6"/>
    <w:p w:rsidR="00BA76C6" w:rsidRDefault="00BA76C6"/>
    <w:tbl>
      <w:tblPr>
        <w:tblStyle w:val="TableGrid"/>
        <w:tblW w:w="9667" w:type="dxa"/>
        <w:tblLook w:val="01E0"/>
      </w:tblPr>
      <w:tblGrid>
        <w:gridCol w:w="655"/>
        <w:gridCol w:w="4548"/>
        <w:gridCol w:w="4464"/>
      </w:tblGrid>
      <w:tr w:rsidR="00BA76C6" w:rsidRPr="007F00F5" w:rsidTr="00BA4189">
        <w:trPr>
          <w:trHeight w:val="436"/>
        </w:trPr>
        <w:tc>
          <w:tcPr>
            <w:tcW w:w="9667" w:type="dxa"/>
            <w:gridSpan w:val="3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Номинация: </w:t>
            </w:r>
            <w:r w:rsidRPr="006C782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«Жизнь в горах»</w:t>
            </w: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657D1B">
        <w:trPr>
          <w:trHeight w:val="436"/>
        </w:trPr>
        <w:tc>
          <w:tcPr>
            <w:tcW w:w="9667" w:type="dxa"/>
            <w:gridSpan w:val="3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Номинация: </w:t>
            </w:r>
            <w:r w:rsidRPr="006C782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«Горы как дом»</w:t>
            </w: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24CAE">
        <w:trPr>
          <w:trHeight w:val="436"/>
        </w:trPr>
        <w:tc>
          <w:tcPr>
            <w:tcW w:w="9667" w:type="dxa"/>
            <w:gridSpan w:val="3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Номинация: </w:t>
            </w:r>
            <w:r w:rsidRPr="006C782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«Абстракция гор»</w:t>
            </w: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CE0D94">
        <w:trPr>
          <w:trHeight w:val="436"/>
        </w:trPr>
        <w:tc>
          <w:tcPr>
            <w:tcW w:w="9667" w:type="dxa"/>
            <w:gridSpan w:val="3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Номинация: </w:t>
            </w:r>
            <w:r w:rsidRPr="006C782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«Мобильный взгляд»</w:t>
            </w: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436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01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1727F9">
        <w:trPr>
          <w:trHeight w:val="545"/>
        </w:trPr>
        <w:tc>
          <w:tcPr>
            <w:tcW w:w="9667" w:type="dxa"/>
            <w:gridSpan w:val="3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Номинация: </w:t>
            </w:r>
            <w:r w:rsidRPr="006C782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«Хозяева гор»</w:t>
            </w: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F679E8">
        <w:trPr>
          <w:trHeight w:val="545"/>
        </w:trPr>
        <w:tc>
          <w:tcPr>
            <w:tcW w:w="9667" w:type="dxa"/>
            <w:gridSpan w:val="3"/>
            <w:vAlign w:val="center"/>
          </w:tcPr>
          <w:p w:rsidR="00BA76C6" w:rsidRPr="006C7827" w:rsidRDefault="00BA76C6" w:rsidP="006C78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Номинация: </w:t>
            </w:r>
            <w:r w:rsidRPr="006C7827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«Симфония ландшафта»</w:t>
            </w: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BA76C6" w:rsidRPr="007F00F5" w:rsidTr="007F00F5">
        <w:trPr>
          <w:trHeight w:val="545"/>
        </w:trPr>
        <w:tc>
          <w:tcPr>
            <w:tcW w:w="655" w:type="dxa"/>
            <w:vAlign w:val="center"/>
          </w:tcPr>
          <w:p w:rsidR="00BA76C6" w:rsidRPr="007F00F5" w:rsidRDefault="00BA76C6" w:rsidP="002F572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8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vAlign w:val="center"/>
          </w:tcPr>
          <w:p w:rsidR="00BA76C6" w:rsidRPr="007F00F5" w:rsidRDefault="00BA76C6" w:rsidP="007F00F5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</w:tbl>
    <w:p w:rsidR="00BA76C6" w:rsidRDefault="00BA76C6" w:rsidP="001F1D3C">
      <w:pPr>
        <w:spacing w:after="0" w:line="240" w:lineRule="auto"/>
        <w:jc w:val="center"/>
        <w:rPr>
          <w:rFonts w:ascii="Arial" w:hAnsi="Arial" w:cs="Arial"/>
          <w:b/>
          <w:sz w:val="16"/>
          <w:szCs w:val="28"/>
          <w:lang w:eastAsia="ru-RU"/>
        </w:rPr>
      </w:pPr>
    </w:p>
    <w:p w:rsidR="00BA76C6" w:rsidRDefault="00BA76C6" w:rsidP="001F1D3C">
      <w:pPr>
        <w:spacing w:after="0" w:line="240" w:lineRule="auto"/>
        <w:jc w:val="center"/>
        <w:rPr>
          <w:rFonts w:ascii="Arial" w:hAnsi="Arial" w:cs="Arial"/>
          <w:b/>
          <w:sz w:val="16"/>
          <w:szCs w:val="28"/>
          <w:lang w:eastAsia="ru-RU"/>
        </w:rPr>
      </w:pPr>
    </w:p>
    <w:p w:rsidR="00BA76C6" w:rsidRDefault="00BA76C6" w:rsidP="001F1D3C">
      <w:pPr>
        <w:spacing w:after="0" w:line="240" w:lineRule="auto"/>
        <w:jc w:val="center"/>
        <w:rPr>
          <w:rFonts w:ascii="Arial" w:hAnsi="Arial" w:cs="Arial"/>
          <w:b/>
          <w:sz w:val="16"/>
          <w:szCs w:val="28"/>
          <w:lang w:eastAsia="ru-RU"/>
        </w:rPr>
      </w:pPr>
    </w:p>
    <w:p w:rsidR="00BA76C6" w:rsidRDefault="00BA76C6" w:rsidP="001F1D3C">
      <w:pPr>
        <w:spacing w:after="0" w:line="240" w:lineRule="auto"/>
        <w:jc w:val="center"/>
        <w:rPr>
          <w:rFonts w:ascii="Arial" w:hAnsi="Arial" w:cs="Arial"/>
          <w:b/>
          <w:sz w:val="16"/>
          <w:szCs w:val="28"/>
          <w:lang w:eastAsia="ru-RU"/>
        </w:rPr>
      </w:pPr>
    </w:p>
    <w:sectPr w:rsidR="00BA76C6" w:rsidSect="00453568">
      <w:pgSz w:w="11900" w:h="16840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A6A"/>
    <w:multiLevelType w:val="multilevel"/>
    <w:tmpl w:val="5C9EB142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06BB5C0E"/>
    <w:multiLevelType w:val="multilevel"/>
    <w:tmpl w:val="F57058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07D076DB"/>
    <w:multiLevelType w:val="multilevel"/>
    <w:tmpl w:val="DF9852D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08E73AE3"/>
    <w:multiLevelType w:val="multilevel"/>
    <w:tmpl w:val="AD2A914E"/>
    <w:lvl w:ilvl="0">
      <w:start w:val="2"/>
      <w:numFmt w:val="decimal"/>
      <w:lvlText w:val="%1"/>
      <w:lvlJc w:val="left"/>
      <w:pPr>
        <w:ind w:left="560" w:hanging="5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402F1736"/>
    <w:multiLevelType w:val="multilevel"/>
    <w:tmpl w:val="2D9AEAB6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53290776"/>
    <w:multiLevelType w:val="multilevel"/>
    <w:tmpl w:val="E844F874"/>
    <w:lvl w:ilvl="0">
      <w:start w:val="1"/>
      <w:numFmt w:val="decimal"/>
      <w:suff w:val="space"/>
      <w:lvlText w:val="%1."/>
      <w:lvlJc w:val="left"/>
      <w:pPr>
        <w:ind w:left="106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2.%2."/>
      <w:lvlJc w:val="left"/>
      <w:pPr>
        <w:ind w:left="1060" w:hanging="360"/>
      </w:pPr>
      <w:rPr>
        <w:rFonts w:cs="Times New Roman" w:hint="default"/>
      </w:rPr>
    </w:lvl>
    <w:lvl w:ilvl="2">
      <w:start w:val="1"/>
      <w:numFmt w:val="decimalZero"/>
      <w:isLgl/>
      <w:lvlText w:val="%1.%2.%3"/>
      <w:lvlJc w:val="left"/>
      <w:pPr>
        <w:ind w:left="14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0" w:hanging="2160"/>
      </w:pPr>
      <w:rPr>
        <w:rFonts w:cs="Times New Roman" w:hint="default"/>
      </w:rPr>
    </w:lvl>
  </w:abstractNum>
  <w:abstractNum w:abstractNumId="6">
    <w:nsid w:val="59E1621B"/>
    <w:multiLevelType w:val="multilevel"/>
    <w:tmpl w:val="C0563F3A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eastAsia="Times New Roman" w:cs="Times New Roman"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Times New Roman" w:cs="Times New Roman" w:hint="default"/>
      </w:rPr>
    </w:lvl>
  </w:abstractNum>
  <w:abstractNum w:abstractNumId="7">
    <w:nsid w:val="5D490FFA"/>
    <w:multiLevelType w:val="multilevel"/>
    <w:tmpl w:val="519AF1F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u w:val="none"/>
      </w:rPr>
    </w:lvl>
  </w:abstractNum>
  <w:abstractNum w:abstractNumId="8">
    <w:nsid w:val="6DA231AC"/>
    <w:multiLevelType w:val="multilevel"/>
    <w:tmpl w:val="1E0CF57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9">
    <w:nsid w:val="7763533B"/>
    <w:multiLevelType w:val="multilevel"/>
    <w:tmpl w:val="3A9A7D62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0">
    <w:nsid w:val="77D9116B"/>
    <w:multiLevelType w:val="multilevel"/>
    <w:tmpl w:val="DB46923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903"/>
    <w:rsid w:val="00000CF0"/>
    <w:rsid w:val="00013392"/>
    <w:rsid w:val="0004029E"/>
    <w:rsid w:val="00045BFB"/>
    <w:rsid w:val="000525E9"/>
    <w:rsid w:val="0007179D"/>
    <w:rsid w:val="000763AA"/>
    <w:rsid w:val="00085BC6"/>
    <w:rsid w:val="0009721B"/>
    <w:rsid w:val="000D45A0"/>
    <w:rsid w:val="00162F75"/>
    <w:rsid w:val="00170306"/>
    <w:rsid w:val="001727F9"/>
    <w:rsid w:val="00172E57"/>
    <w:rsid w:val="0018268B"/>
    <w:rsid w:val="00193603"/>
    <w:rsid w:val="001A1E4D"/>
    <w:rsid w:val="001C483B"/>
    <w:rsid w:val="001D409E"/>
    <w:rsid w:val="001E2B89"/>
    <w:rsid w:val="001F1D3C"/>
    <w:rsid w:val="001F3867"/>
    <w:rsid w:val="001F5846"/>
    <w:rsid w:val="001F7794"/>
    <w:rsid w:val="00205DED"/>
    <w:rsid w:val="002352AE"/>
    <w:rsid w:val="00251AF6"/>
    <w:rsid w:val="0025452C"/>
    <w:rsid w:val="002659AD"/>
    <w:rsid w:val="00276553"/>
    <w:rsid w:val="00290589"/>
    <w:rsid w:val="0029159A"/>
    <w:rsid w:val="00295F76"/>
    <w:rsid w:val="00297DD7"/>
    <w:rsid w:val="002A4501"/>
    <w:rsid w:val="002B3774"/>
    <w:rsid w:val="002B7E0E"/>
    <w:rsid w:val="002D122D"/>
    <w:rsid w:val="002D743B"/>
    <w:rsid w:val="002E2EA3"/>
    <w:rsid w:val="002E317B"/>
    <w:rsid w:val="002E7500"/>
    <w:rsid w:val="002F5725"/>
    <w:rsid w:val="002F5A4C"/>
    <w:rsid w:val="00300088"/>
    <w:rsid w:val="00304670"/>
    <w:rsid w:val="00307B3F"/>
    <w:rsid w:val="00315A95"/>
    <w:rsid w:val="003343DD"/>
    <w:rsid w:val="00354F33"/>
    <w:rsid w:val="0037156C"/>
    <w:rsid w:val="003719E3"/>
    <w:rsid w:val="00380582"/>
    <w:rsid w:val="00391BB2"/>
    <w:rsid w:val="003C7B82"/>
    <w:rsid w:val="003D4FD6"/>
    <w:rsid w:val="0041133B"/>
    <w:rsid w:val="004141EC"/>
    <w:rsid w:val="004251D5"/>
    <w:rsid w:val="00426058"/>
    <w:rsid w:val="00444B4E"/>
    <w:rsid w:val="00453568"/>
    <w:rsid w:val="00456EF4"/>
    <w:rsid w:val="004630E1"/>
    <w:rsid w:val="00477B0A"/>
    <w:rsid w:val="004A3AFB"/>
    <w:rsid w:val="004A5499"/>
    <w:rsid w:val="004B2903"/>
    <w:rsid w:val="004C15AD"/>
    <w:rsid w:val="004C5E92"/>
    <w:rsid w:val="004C742D"/>
    <w:rsid w:val="004C7659"/>
    <w:rsid w:val="004E6B7A"/>
    <w:rsid w:val="004F388E"/>
    <w:rsid w:val="00527420"/>
    <w:rsid w:val="00560B35"/>
    <w:rsid w:val="005614AB"/>
    <w:rsid w:val="00587328"/>
    <w:rsid w:val="005A76F5"/>
    <w:rsid w:val="005B0F5C"/>
    <w:rsid w:val="005E4FF2"/>
    <w:rsid w:val="005E51AB"/>
    <w:rsid w:val="005F125D"/>
    <w:rsid w:val="00604C4D"/>
    <w:rsid w:val="00645D73"/>
    <w:rsid w:val="00657D1B"/>
    <w:rsid w:val="00664084"/>
    <w:rsid w:val="00680284"/>
    <w:rsid w:val="00690024"/>
    <w:rsid w:val="006A48F6"/>
    <w:rsid w:val="006C7827"/>
    <w:rsid w:val="00703F32"/>
    <w:rsid w:val="0070755E"/>
    <w:rsid w:val="00710B20"/>
    <w:rsid w:val="0071525C"/>
    <w:rsid w:val="00724CAE"/>
    <w:rsid w:val="00733217"/>
    <w:rsid w:val="0077405B"/>
    <w:rsid w:val="00784051"/>
    <w:rsid w:val="00784186"/>
    <w:rsid w:val="0079766E"/>
    <w:rsid w:val="007A0BCB"/>
    <w:rsid w:val="007A489E"/>
    <w:rsid w:val="007A763C"/>
    <w:rsid w:val="007C5F31"/>
    <w:rsid w:val="007E4404"/>
    <w:rsid w:val="007F00F5"/>
    <w:rsid w:val="007F1065"/>
    <w:rsid w:val="007F6BF0"/>
    <w:rsid w:val="0080081E"/>
    <w:rsid w:val="00813153"/>
    <w:rsid w:val="0081420D"/>
    <w:rsid w:val="00833FCB"/>
    <w:rsid w:val="00844A60"/>
    <w:rsid w:val="00845DC7"/>
    <w:rsid w:val="00870F05"/>
    <w:rsid w:val="00884B65"/>
    <w:rsid w:val="00886438"/>
    <w:rsid w:val="008A758D"/>
    <w:rsid w:val="008B232C"/>
    <w:rsid w:val="008D3308"/>
    <w:rsid w:val="008E319B"/>
    <w:rsid w:val="008F41CF"/>
    <w:rsid w:val="008F4B29"/>
    <w:rsid w:val="00916CAA"/>
    <w:rsid w:val="00954C58"/>
    <w:rsid w:val="00957712"/>
    <w:rsid w:val="009625EF"/>
    <w:rsid w:val="0097211D"/>
    <w:rsid w:val="009866EE"/>
    <w:rsid w:val="00994019"/>
    <w:rsid w:val="00995B8E"/>
    <w:rsid w:val="009A4475"/>
    <w:rsid w:val="009C4503"/>
    <w:rsid w:val="009E1590"/>
    <w:rsid w:val="009F1793"/>
    <w:rsid w:val="009F29BF"/>
    <w:rsid w:val="00A04A2E"/>
    <w:rsid w:val="00A156AE"/>
    <w:rsid w:val="00A2027B"/>
    <w:rsid w:val="00A31B6C"/>
    <w:rsid w:val="00A32251"/>
    <w:rsid w:val="00A3509E"/>
    <w:rsid w:val="00A40347"/>
    <w:rsid w:val="00A63BD7"/>
    <w:rsid w:val="00A933AE"/>
    <w:rsid w:val="00AB350D"/>
    <w:rsid w:val="00AB5BEF"/>
    <w:rsid w:val="00AC738A"/>
    <w:rsid w:val="00AD34E0"/>
    <w:rsid w:val="00B235BC"/>
    <w:rsid w:val="00B56D76"/>
    <w:rsid w:val="00B63FCC"/>
    <w:rsid w:val="00B64292"/>
    <w:rsid w:val="00B81DC8"/>
    <w:rsid w:val="00B95179"/>
    <w:rsid w:val="00B9543E"/>
    <w:rsid w:val="00B96DA3"/>
    <w:rsid w:val="00BA2F07"/>
    <w:rsid w:val="00BA4189"/>
    <w:rsid w:val="00BA5977"/>
    <w:rsid w:val="00BA76C6"/>
    <w:rsid w:val="00BE0CB8"/>
    <w:rsid w:val="00BE36F3"/>
    <w:rsid w:val="00C0005B"/>
    <w:rsid w:val="00C10C5F"/>
    <w:rsid w:val="00C16C2A"/>
    <w:rsid w:val="00C21B5D"/>
    <w:rsid w:val="00C25162"/>
    <w:rsid w:val="00C37CDC"/>
    <w:rsid w:val="00C57337"/>
    <w:rsid w:val="00C644AB"/>
    <w:rsid w:val="00C85A55"/>
    <w:rsid w:val="00C912AE"/>
    <w:rsid w:val="00CB2183"/>
    <w:rsid w:val="00CE0D94"/>
    <w:rsid w:val="00CE6684"/>
    <w:rsid w:val="00D26902"/>
    <w:rsid w:val="00D537C1"/>
    <w:rsid w:val="00D56C11"/>
    <w:rsid w:val="00D56D4A"/>
    <w:rsid w:val="00DB50E9"/>
    <w:rsid w:val="00DB61E4"/>
    <w:rsid w:val="00DF43CC"/>
    <w:rsid w:val="00E01BAF"/>
    <w:rsid w:val="00E05285"/>
    <w:rsid w:val="00E06ED1"/>
    <w:rsid w:val="00E17212"/>
    <w:rsid w:val="00E260F5"/>
    <w:rsid w:val="00E75F83"/>
    <w:rsid w:val="00E950B2"/>
    <w:rsid w:val="00EA2BB6"/>
    <w:rsid w:val="00EA5A40"/>
    <w:rsid w:val="00EC53E3"/>
    <w:rsid w:val="00EC5DD8"/>
    <w:rsid w:val="00ED48B2"/>
    <w:rsid w:val="00F01401"/>
    <w:rsid w:val="00F224CF"/>
    <w:rsid w:val="00F26FFF"/>
    <w:rsid w:val="00F523C6"/>
    <w:rsid w:val="00F534F1"/>
    <w:rsid w:val="00F679E8"/>
    <w:rsid w:val="00FB6187"/>
    <w:rsid w:val="00FC6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2903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4B290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B29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B2903"/>
    <w:rPr>
      <w:rFonts w:cs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D3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34E0"/>
    <w:rPr>
      <w:rFonts w:ascii="Segoe UI" w:hAnsi="Segoe UI" w:cs="Segoe UI"/>
      <w:kern w:val="0"/>
      <w:sz w:val="18"/>
      <w:szCs w:val="18"/>
    </w:rPr>
  </w:style>
  <w:style w:type="character" w:customStyle="1" w:styleId="uv3um">
    <w:name w:val="uv3um"/>
    <w:basedOn w:val="DefaultParagraphFont"/>
    <w:uiPriority w:val="99"/>
    <w:rsid w:val="00784186"/>
    <w:rPr>
      <w:rFonts w:cs="Times New Roman"/>
    </w:rPr>
  </w:style>
  <w:style w:type="paragraph" w:styleId="NormalWeb">
    <w:name w:val="Normal (Web)"/>
    <w:basedOn w:val="Normal"/>
    <w:uiPriority w:val="99"/>
    <w:semiHidden/>
    <w:rsid w:val="00A63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354F33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354F33"/>
    <w:rPr>
      <w:rFonts w:cs="Times New Roman"/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5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95F76"/>
    <w:rPr>
      <w:b/>
      <w:bCs/>
    </w:rPr>
  </w:style>
  <w:style w:type="paragraph" w:styleId="Revision">
    <w:name w:val="Revision"/>
    <w:hidden/>
    <w:uiPriority w:val="99"/>
    <w:semiHidden/>
    <w:rsid w:val="00527420"/>
    <w:rPr>
      <w:lang w:eastAsia="en-US"/>
    </w:rPr>
  </w:style>
  <w:style w:type="table" w:styleId="TableGrid">
    <w:name w:val="Table Grid"/>
    <w:basedOn w:val="TableNormal"/>
    <w:uiPriority w:val="99"/>
    <w:locked/>
    <w:rsid w:val="007F00F5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33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111</Words>
  <Characters>633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Microsoft Office User</dc:creator>
  <cp:keywords/>
  <dc:description/>
  <cp:lastModifiedBy>1</cp:lastModifiedBy>
  <cp:revision>2</cp:revision>
  <cp:lastPrinted>2025-06-25T14:07:00Z</cp:lastPrinted>
  <dcterms:created xsi:type="dcterms:W3CDTF">2026-08-07T16:27:00Z</dcterms:created>
  <dcterms:modified xsi:type="dcterms:W3CDTF">2026-08-07T16:27:00Z</dcterms:modified>
</cp:coreProperties>
</file>